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198" w:rsidRPr="00C003D2" w:rsidRDefault="00DE6198" w:rsidP="00AC67A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  <w:r w:rsidRPr="00C003D2">
        <w:rPr>
          <w:rFonts w:ascii="Arial" w:hAnsi="Arial" w:cs="Arial"/>
          <w:b/>
          <w:bCs/>
          <w:sz w:val="24"/>
          <w:szCs w:val="24"/>
          <w:lang w:eastAsia="ru-RU"/>
        </w:rPr>
        <w:t>СОВЕТ ДЕПУТАТОВ</w:t>
      </w:r>
    </w:p>
    <w:p w:rsidR="00DE6198" w:rsidRPr="00C003D2" w:rsidRDefault="00DE6198" w:rsidP="00AC67A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  <w:r w:rsidRPr="00C003D2">
        <w:rPr>
          <w:rFonts w:ascii="Arial" w:hAnsi="Arial" w:cs="Arial"/>
          <w:b/>
          <w:bCs/>
          <w:sz w:val="24"/>
          <w:szCs w:val="24"/>
          <w:lang w:eastAsia="ru-RU"/>
        </w:rPr>
        <w:t>КЛИНСКОГО МУНИЦИПАЛЬНОГО РАЙОНА</w:t>
      </w:r>
    </w:p>
    <w:p w:rsidR="00DE6198" w:rsidRPr="00C003D2" w:rsidRDefault="00DE6198" w:rsidP="00AC67AF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DE6198" w:rsidRPr="00C003D2" w:rsidRDefault="00DE6198" w:rsidP="00AC67A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  <w:r w:rsidRPr="00C003D2">
        <w:rPr>
          <w:rFonts w:ascii="Arial" w:hAnsi="Arial" w:cs="Arial"/>
          <w:b/>
          <w:bCs/>
          <w:sz w:val="24"/>
          <w:szCs w:val="24"/>
          <w:lang w:eastAsia="ru-RU"/>
        </w:rPr>
        <w:t>РЕШЕНИЕ</w:t>
      </w:r>
    </w:p>
    <w:p w:rsidR="00DE6198" w:rsidRPr="00C003D2" w:rsidRDefault="00DE6198" w:rsidP="00AC67AF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DE6198" w:rsidRPr="00C003D2" w:rsidRDefault="00DE6198" w:rsidP="00AC67AF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>ОТ  27.02.2014  №  5/96</w:t>
      </w:r>
    </w:p>
    <w:p w:rsidR="00DE6198" w:rsidRPr="00C003D2" w:rsidRDefault="00DE6198" w:rsidP="00AC67AF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DE6198" w:rsidRPr="00C003D2" w:rsidRDefault="00DE6198" w:rsidP="00AC67AF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>г. Клин</w:t>
      </w:r>
    </w:p>
    <w:p w:rsidR="00DE6198" w:rsidRPr="00C003D2" w:rsidRDefault="00DE6198" w:rsidP="00AC67AF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>Московская область</w:t>
      </w:r>
    </w:p>
    <w:p w:rsidR="00DE6198" w:rsidRPr="00C003D2" w:rsidRDefault="00DE6198" w:rsidP="00D2325E">
      <w:pPr>
        <w:spacing w:after="0" w:line="240" w:lineRule="auto"/>
        <w:jc w:val="left"/>
        <w:rPr>
          <w:rFonts w:ascii="Arial" w:hAnsi="Arial" w:cs="Arial"/>
          <w:sz w:val="24"/>
          <w:szCs w:val="24"/>
          <w:lang w:eastAsia="ru-RU"/>
        </w:rPr>
      </w:pPr>
    </w:p>
    <w:p w:rsidR="00DE6198" w:rsidRPr="00C003D2" w:rsidRDefault="00DE6198" w:rsidP="00D232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DE6198" w:rsidRPr="00C003D2" w:rsidRDefault="00DE6198" w:rsidP="00D232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>О  внесении изменений в решение Совета депутатов</w:t>
      </w:r>
    </w:p>
    <w:p w:rsidR="00DE6198" w:rsidRPr="00C003D2" w:rsidRDefault="00DE6198" w:rsidP="00D232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 xml:space="preserve"> Клинского муниципального района от 28.03.2013 № 5/72 </w:t>
      </w:r>
    </w:p>
    <w:p w:rsidR="00DE6198" w:rsidRPr="00C003D2" w:rsidRDefault="00DE6198" w:rsidP="007763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 xml:space="preserve">«Об утверждении Положения </w:t>
      </w:r>
      <w:r w:rsidRPr="00C003D2">
        <w:rPr>
          <w:rFonts w:ascii="Arial" w:hAnsi="Arial" w:cs="Arial"/>
          <w:sz w:val="24"/>
          <w:szCs w:val="24"/>
        </w:rPr>
        <w:t xml:space="preserve">о предоставлении гражданами, </w:t>
      </w:r>
    </w:p>
    <w:p w:rsidR="00DE6198" w:rsidRPr="00C003D2" w:rsidRDefault="00DE6198" w:rsidP="007763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</w:rPr>
        <w:t xml:space="preserve">претендующими на замещение должностей муниципальной службы </w:t>
      </w:r>
    </w:p>
    <w:p w:rsidR="00DE6198" w:rsidRPr="00C003D2" w:rsidRDefault="00DE6198" w:rsidP="00851E7B">
      <w:pPr>
        <w:pStyle w:val="ConsPlusTitle"/>
        <w:rPr>
          <w:rFonts w:ascii="Arial" w:hAnsi="Arial" w:cs="Arial"/>
          <w:b w:val="0"/>
          <w:bCs w:val="0"/>
          <w:sz w:val="24"/>
          <w:szCs w:val="24"/>
        </w:rPr>
      </w:pPr>
      <w:r w:rsidRPr="00C003D2">
        <w:rPr>
          <w:rFonts w:ascii="Arial" w:hAnsi="Arial" w:cs="Arial"/>
          <w:b w:val="0"/>
          <w:bCs w:val="0"/>
          <w:sz w:val="24"/>
          <w:szCs w:val="24"/>
        </w:rPr>
        <w:t xml:space="preserve">Клинского муниципального района, а так же лицами, замещающими </w:t>
      </w:r>
    </w:p>
    <w:p w:rsidR="00DE6198" w:rsidRPr="00C003D2" w:rsidRDefault="00DE6198" w:rsidP="00851E7B">
      <w:pPr>
        <w:pStyle w:val="ConsPlusTitle"/>
        <w:rPr>
          <w:rFonts w:ascii="Arial" w:hAnsi="Arial" w:cs="Arial"/>
          <w:b w:val="0"/>
          <w:bCs w:val="0"/>
          <w:sz w:val="24"/>
          <w:szCs w:val="24"/>
        </w:rPr>
      </w:pPr>
      <w:r w:rsidRPr="00C003D2">
        <w:rPr>
          <w:rFonts w:ascii="Arial" w:hAnsi="Arial" w:cs="Arial"/>
          <w:b w:val="0"/>
          <w:bCs w:val="0"/>
          <w:sz w:val="24"/>
          <w:szCs w:val="24"/>
        </w:rPr>
        <w:t xml:space="preserve">муниципальные должности и должности муниципальной службы </w:t>
      </w:r>
    </w:p>
    <w:p w:rsidR="00DE6198" w:rsidRPr="00C003D2" w:rsidRDefault="00DE6198" w:rsidP="00851E7B">
      <w:pPr>
        <w:pStyle w:val="ConsPlusTitle"/>
        <w:rPr>
          <w:rFonts w:ascii="Arial" w:hAnsi="Arial" w:cs="Arial"/>
          <w:b w:val="0"/>
          <w:bCs w:val="0"/>
          <w:sz w:val="24"/>
          <w:szCs w:val="24"/>
        </w:rPr>
      </w:pPr>
      <w:r w:rsidRPr="00C003D2">
        <w:rPr>
          <w:rFonts w:ascii="Arial" w:hAnsi="Arial" w:cs="Arial"/>
          <w:b w:val="0"/>
          <w:bCs w:val="0"/>
          <w:sz w:val="24"/>
          <w:szCs w:val="24"/>
        </w:rPr>
        <w:t>Клинского муниципального района, сведений о доходах, об имуществе</w:t>
      </w:r>
    </w:p>
    <w:p w:rsidR="00DE6198" w:rsidRPr="00C003D2" w:rsidRDefault="00DE6198" w:rsidP="00851E7B">
      <w:pPr>
        <w:pStyle w:val="ConsPlusTitle"/>
        <w:rPr>
          <w:rFonts w:ascii="Arial" w:hAnsi="Arial" w:cs="Arial"/>
          <w:b w:val="0"/>
          <w:bCs w:val="0"/>
          <w:sz w:val="24"/>
          <w:szCs w:val="24"/>
        </w:rPr>
      </w:pPr>
      <w:r w:rsidRPr="00C003D2">
        <w:rPr>
          <w:rFonts w:ascii="Arial" w:hAnsi="Arial" w:cs="Arial"/>
          <w:b w:val="0"/>
          <w:bCs w:val="0"/>
          <w:sz w:val="24"/>
          <w:szCs w:val="24"/>
        </w:rPr>
        <w:t xml:space="preserve"> и обязательствах имущественного характера</w:t>
      </w:r>
    </w:p>
    <w:p w:rsidR="00DE6198" w:rsidRPr="00C003D2" w:rsidRDefault="00DE6198" w:rsidP="00D232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DE6198" w:rsidRPr="00C003D2" w:rsidRDefault="00DE6198" w:rsidP="00D232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DE6198" w:rsidRPr="00C003D2" w:rsidRDefault="00DE6198" w:rsidP="00D232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 xml:space="preserve">        В связи с изменениями структуры и штатного расписания Администрации Клинского муниципального района, произошедшими кадровыми изменениями, и в целях приведения Положения </w:t>
      </w:r>
      <w:r w:rsidRPr="00C003D2">
        <w:rPr>
          <w:rFonts w:ascii="Arial" w:hAnsi="Arial" w:cs="Arial"/>
          <w:sz w:val="24"/>
          <w:szCs w:val="24"/>
        </w:rPr>
        <w:t>о предоставлении гражданами, претендующими на замещение должностей муниципальной службе Клинского муниципального района, а так же лицами, замещающими муниципальные должности и должности муниципальной службы Клинского муниципального района, сведений о доходах, об имуществе и обязательствах имущественного характера»</w:t>
      </w:r>
      <w:r w:rsidRPr="00C003D2">
        <w:rPr>
          <w:rFonts w:ascii="Arial" w:hAnsi="Arial" w:cs="Arial"/>
          <w:sz w:val="24"/>
          <w:szCs w:val="24"/>
          <w:lang w:eastAsia="ru-RU"/>
        </w:rPr>
        <w:t xml:space="preserve">, утвержденное решением Совета депутатов Клинского муниципального района от 28.03.2013 № 5/72, в соответствие с действующим законодательством,  </w:t>
      </w:r>
    </w:p>
    <w:p w:rsidR="00DE6198" w:rsidRPr="00C003D2" w:rsidRDefault="00DE6198" w:rsidP="00D2325E">
      <w:pPr>
        <w:autoSpaceDE w:val="0"/>
        <w:autoSpaceDN w:val="0"/>
        <w:adjustRightInd w:val="0"/>
        <w:spacing w:after="0" w:line="240" w:lineRule="auto"/>
        <w:ind w:firstLine="540"/>
        <w:rPr>
          <w:rFonts w:ascii="Arial" w:hAnsi="Arial" w:cs="Arial"/>
          <w:sz w:val="24"/>
          <w:szCs w:val="24"/>
          <w:lang w:eastAsia="ru-RU"/>
        </w:rPr>
      </w:pPr>
    </w:p>
    <w:p w:rsidR="00DE6198" w:rsidRPr="00C003D2" w:rsidRDefault="00DE6198" w:rsidP="00D2325E">
      <w:pPr>
        <w:autoSpaceDE w:val="0"/>
        <w:autoSpaceDN w:val="0"/>
        <w:adjustRightInd w:val="0"/>
        <w:spacing w:after="0" w:line="240" w:lineRule="auto"/>
        <w:ind w:firstLine="540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 xml:space="preserve">     Совет депутатов Клинского  муниципального района Р Е Ш И Л:</w:t>
      </w:r>
    </w:p>
    <w:p w:rsidR="00DE6198" w:rsidRPr="00C003D2" w:rsidRDefault="00DE6198" w:rsidP="00D2325E">
      <w:pPr>
        <w:autoSpaceDE w:val="0"/>
        <w:autoSpaceDN w:val="0"/>
        <w:adjustRightInd w:val="0"/>
        <w:spacing w:after="0" w:line="240" w:lineRule="auto"/>
        <w:ind w:firstLine="540"/>
        <w:rPr>
          <w:rFonts w:ascii="Arial" w:hAnsi="Arial" w:cs="Arial"/>
          <w:sz w:val="24"/>
          <w:szCs w:val="24"/>
          <w:lang w:eastAsia="ru-RU"/>
        </w:rPr>
      </w:pPr>
    </w:p>
    <w:p w:rsidR="00DE6198" w:rsidRPr="00C003D2" w:rsidRDefault="00DE6198" w:rsidP="00111F8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993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 xml:space="preserve">Внести в решение Совета депутатов Клинского муниципального района от 28.03.2013 № 5/72 «Об утверждении Положения </w:t>
      </w:r>
      <w:r w:rsidRPr="00C003D2">
        <w:rPr>
          <w:rFonts w:ascii="Arial" w:hAnsi="Arial" w:cs="Arial"/>
          <w:sz w:val="24"/>
          <w:szCs w:val="24"/>
        </w:rPr>
        <w:t>о предоставлении гражданами, претендующими на замещение должностей муниципальной службе Клинского муниципального района, а так же лицами, замещающими муниципальные должности и должности муниципальной службы Клинского муниципального района, сведений о доходах, об имуществе и обязательствах имущественного характера» (далее - Решение) следующие изменения:</w:t>
      </w:r>
    </w:p>
    <w:p w:rsidR="00DE6198" w:rsidRPr="00C003D2" w:rsidRDefault="00DE6198" w:rsidP="00292C68">
      <w:pPr>
        <w:pStyle w:val="ListParagraph"/>
        <w:autoSpaceDE w:val="0"/>
        <w:autoSpaceDN w:val="0"/>
        <w:adjustRightInd w:val="0"/>
        <w:spacing w:after="0" w:line="240" w:lineRule="auto"/>
        <w:ind w:left="0" w:firstLine="993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>1.1. Приложение к Решению «Перечень муниципальных должностей, должностей муниципальной службы, при назначении на которые граждане и при замещении которых лица, замещающие муниципальные должности,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детей»,  изложить в новой редакции. (Прилагается).</w:t>
      </w:r>
    </w:p>
    <w:p w:rsidR="00DE6198" w:rsidRPr="00C003D2" w:rsidRDefault="00DE6198" w:rsidP="001C46EA">
      <w:pPr>
        <w:pStyle w:val="ConsPlusNonformat"/>
        <w:widowControl/>
        <w:jc w:val="right"/>
        <w:rPr>
          <w:rFonts w:ascii="Arial" w:hAnsi="Arial" w:cs="Arial"/>
          <w:sz w:val="24"/>
          <w:szCs w:val="24"/>
        </w:rPr>
      </w:pPr>
    </w:p>
    <w:p w:rsidR="00DE6198" w:rsidRPr="00C003D2" w:rsidRDefault="00DE6198" w:rsidP="001C46EA">
      <w:pPr>
        <w:pStyle w:val="ConsPlusNonformat"/>
        <w:widowControl/>
        <w:jc w:val="right"/>
        <w:rPr>
          <w:rFonts w:ascii="Arial" w:hAnsi="Arial" w:cs="Arial"/>
          <w:sz w:val="24"/>
          <w:szCs w:val="24"/>
        </w:rPr>
      </w:pPr>
    </w:p>
    <w:p w:rsidR="00DE6198" w:rsidRPr="00C003D2" w:rsidRDefault="00DE6198" w:rsidP="007763D0">
      <w:pPr>
        <w:pStyle w:val="ConsPlusNonformat"/>
        <w:widowControl/>
        <w:rPr>
          <w:rFonts w:ascii="Arial" w:hAnsi="Arial" w:cs="Arial"/>
          <w:sz w:val="24"/>
          <w:szCs w:val="24"/>
        </w:rPr>
      </w:pPr>
    </w:p>
    <w:p w:rsidR="00DE6198" w:rsidRPr="00C003D2" w:rsidRDefault="00DE6198" w:rsidP="001C46EA">
      <w:pPr>
        <w:pStyle w:val="ConsPlusNonformat"/>
        <w:widowControl/>
        <w:jc w:val="right"/>
        <w:rPr>
          <w:rFonts w:ascii="Arial" w:hAnsi="Arial" w:cs="Arial"/>
          <w:sz w:val="24"/>
          <w:szCs w:val="24"/>
        </w:rPr>
      </w:pPr>
    </w:p>
    <w:p w:rsidR="00DE6198" w:rsidRPr="00C003D2" w:rsidRDefault="00DE6198" w:rsidP="00292C68">
      <w:pPr>
        <w:pStyle w:val="ConsPlusNonformat"/>
        <w:widowControl/>
        <w:jc w:val="both"/>
        <w:rPr>
          <w:rFonts w:ascii="Arial" w:hAnsi="Arial" w:cs="Arial"/>
          <w:sz w:val="24"/>
          <w:szCs w:val="24"/>
        </w:rPr>
      </w:pPr>
      <w:r w:rsidRPr="00C003D2">
        <w:rPr>
          <w:rFonts w:ascii="Arial" w:hAnsi="Arial" w:cs="Arial"/>
          <w:sz w:val="24"/>
          <w:szCs w:val="24"/>
        </w:rPr>
        <w:t>Глава Клинского муниципального района                                              А.Н. Постригань</w:t>
      </w:r>
    </w:p>
    <w:p w:rsidR="00DE6198" w:rsidRPr="00C003D2" w:rsidRDefault="00DE6198" w:rsidP="001C46EA">
      <w:pPr>
        <w:pStyle w:val="ConsPlusNonformat"/>
        <w:widowControl/>
        <w:jc w:val="right"/>
        <w:rPr>
          <w:rFonts w:ascii="Arial" w:hAnsi="Arial" w:cs="Arial"/>
          <w:sz w:val="24"/>
          <w:szCs w:val="24"/>
        </w:rPr>
      </w:pPr>
      <w:r w:rsidRPr="00C003D2">
        <w:rPr>
          <w:rFonts w:ascii="Arial" w:hAnsi="Arial" w:cs="Arial"/>
          <w:sz w:val="24"/>
          <w:szCs w:val="24"/>
        </w:rPr>
        <w:t xml:space="preserve">Утвержден </w:t>
      </w:r>
    </w:p>
    <w:p w:rsidR="00DE6198" w:rsidRPr="00C003D2" w:rsidRDefault="00DE6198" w:rsidP="001C46EA">
      <w:pPr>
        <w:pStyle w:val="ConsPlusNonformat"/>
        <w:widowControl/>
        <w:jc w:val="right"/>
        <w:rPr>
          <w:rFonts w:ascii="Arial" w:hAnsi="Arial" w:cs="Arial"/>
          <w:sz w:val="24"/>
          <w:szCs w:val="24"/>
        </w:rPr>
      </w:pPr>
      <w:r w:rsidRPr="00C003D2">
        <w:rPr>
          <w:rFonts w:ascii="Arial" w:hAnsi="Arial" w:cs="Arial"/>
          <w:sz w:val="24"/>
          <w:szCs w:val="24"/>
        </w:rPr>
        <w:t xml:space="preserve">решением Совета депутатов </w:t>
      </w:r>
    </w:p>
    <w:p w:rsidR="00DE6198" w:rsidRPr="00C003D2" w:rsidRDefault="00DE6198" w:rsidP="001C46EA">
      <w:pPr>
        <w:pStyle w:val="ConsPlusNonformat"/>
        <w:widowControl/>
        <w:jc w:val="right"/>
        <w:rPr>
          <w:rFonts w:ascii="Arial" w:hAnsi="Arial" w:cs="Arial"/>
          <w:sz w:val="24"/>
          <w:szCs w:val="24"/>
        </w:rPr>
      </w:pPr>
      <w:r w:rsidRPr="00C003D2">
        <w:rPr>
          <w:rFonts w:ascii="Arial" w:hAnsi="Arial" w:cs="Arial"/>
          <w:sz w:val="24"/>
          <w:szCs w:val="24"/>
        </w:rPr>
        <w:t xml:space="preserve">Клинского муниципального района </w:t>
      </w:r>
    </w:p>
    <w:p w:rsidR="00DE6198" w:rsidRPr="00C003D2" w:rsidRDefault="00DE6198" w:rsidP="001C46EA">
      <w:pPr>
        <w:pStyle w:val="ConsPlusNonformat"/>
        <w:widowControl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27.02.2014 № 5/96</w:t>
      </w:r>
    </w:p>
    <w:p w:rsidR="00DE6198" w:rsidRPr="00C003D2" w:rsidRDefault="00DE6198" w:rsidP="001C46E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DE6198" w:rsidRPr="00C003D2" w:rsidRDefault="00DE6198" w:rsidP="001C46E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DE6198" w:rsidRPr="00C003D2" w:rsidRDefault="00DE6198" w:rsidP="001C46E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  <w:hyperlink r:id="rId5" w:history="1">
        <w:r w:rsidRPr="00C003D2">
          <w:rPr>
            <w:rFonts w:ascii="Arial" w:hAnsi="Arial" w:cs="Arial"/>
            <w:b/>
            <w:bCs/>
            <w:sz w:val="24"/>
            <w:szCs w:val="24"/>
            <w:lang w:eastAsia="ru-RU"/>
          </w:rPr>
          <w:t>Перечень</w:t>
        </w:r>
      </w:hyperlink>
    </w:p>
    <w:p w:rsidR="00DE6198" w:rsidRPr="00C003D2" w:rsidRDefault="00DE6198" w:rsidP="001C46E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  <w:r w:rsidRPr="00C003D2">
        <w:rPr>
          <w:rFonts w:ascii="Arial" w:hAnsi="Arial" w:cs="Arial"/>
          <w:b/>
          <w:bCs/>
          <w:sz w:val="24"/>
          <w:szCs w:val="24"/>
          <w:lang w:eastAsia="ru-RU"/>
        </w:rPr>
        <w:t xml:space="preserve"> муниципальных должностей, должностей муниципальной службы, при назначении на которые граждане и при замещении которых лица, замещающие муниципальные должности,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</w:t>
      </w:r>
    </w:p>
    <w:p w:rsidR="00DE6198" w:rsidRPr="00C003D2" w:rsidRDefault="00DE6198" w:rsidP="001C4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DE6198" w:rsidRPr="00C003D2" w:rsidRDefault="00DE6198" w:rsidP="001C4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DE6198" w:rsidRPr="00C003D2" w:rsidRDefault="00DE6198" w:rsidP="001C46EA">
      <w:pPr>
        <w:autoSpaceDE w:val="0"/>
        <w:autoSpaceDN w:val="0"/>
        <w:adjustRightInd w:val="0"/>
        <w:spacing w:after="0" w:line="240" w:lineRule="auto"/>
        <w:ind w:firstLine="540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>К муниципальным должностям и должностям муниципальной службы, при назначении на которые граждане и при замещении которых лица, замещающие муниципальные должности,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относятся муниципальные должности и должности муниципальной службы:</w:t>
      </w:r>
    </w:p>
    <w:p w:rsidR="00DE6198" w:rsidRPr="00C003D2" w:rsidRDefault="00DE6198" w:rsidP="008341D9">
      <w:pPr>
        <w:autoSpaceDE w:val="0"/>
        <w:autoSpaceDN w:val="0"/>
        <w:adjustRightInd w:val="0"/>
        <w:spacing w:after="0" w:line="240" w:lineRule="auto"/>
        <w:ind w:left="540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>1.  Муниципальные должности (замещаемые на постоянной основе):</w:t>
      </w:r>
    </w:p>
    <w:p w:rsidR="00DE6198" w:rsidRPr="00C003D2" w:rsidRDefault="00DE6198" w:rsidP="008341D9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left="540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>а)  Глава Клинского муниципального района;</w:t>
      </w:r>
    </w:p>
    <w:p w:rsidR="00DE6198" w:rsidRPr="00C003D2" w:rsidRDefault="00DE6198" w:rsidP="008341D9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left="540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>б) Председатель Контрольно-счетной палаты Клинского муниципального района.</w:t>
      </w:r>
    </w:p>
    <w:p w:rsidR="00DE6198" w:rsidRPr="00C003D2" w:rsidRDefault="00DE6198" w:rsidP="008341D9">
      <w:pPr>
        <w:autoSpaceDE w:val="0"/>
        <w:autoSpaceDN w:val="0"/>
        <w:adjustRightInd w:val="0"/>
        <w:spacing w:after="0" w:line="240" w:lineRule="auto"/>
        <w:ind w:firstLine="540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>2. Должности муниципальной службы, отнесенные Реестром должностей муниципальной службы Московской области к категории «Помощники (советники), введенные для непосредственного обеспечения исполнения полномочий лица, замещающего муниципальную должность, на определенный срок полномочий:</w:t>
      </w:r>
    </w:p>
    <w:p w:rsidR="00DE6198" w:rsidRPr="00C003D2" w:rsidRDefault="00DE6198" w:rsidP="003E4B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 xml:space="preserve">        а) Советник Главы Клинского муниципального района.</w:t>
      </w:r>
    </w:p>
    <w:p w:rsidR="00DE6198" w:rsidRPr="00C003D2" w:rsidRDefault="00DE6198" w:rsidP="008341D9">
      <w:pPr>
        <w:autoSpaceDE w:val="0"/>
        <w:autoSpaceDN w:val="0"/>
        <w:adjustRightInd w:val="0"/>
        <w:spacing w:after="0" w:line="240" w:lineRule="auto"/>
        <w:ind w:firstLine="540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>3. Должности муниципальной службы, отнесенные Реестром должностей муниципальной службы Московской области к высшей группе должностей муниципальной службы Московской области:</w:t>
      </w:r>
    </w:p>
    <w:p w:rsidR="00DE6198" w:rsidRPr="00C003D2" w:rsidRDefault="00DE6198" w:rsidP="00052E85">
      <w:pPr>
        <w:autoSpaceDE w:val="0"/>
        <w:autoSpaceDN w:val="0"/>
        <w:adjustRightInd w:val="0"/>
        <w:spacing w:after="0" w:line="240" w:lineRule="auto"/>
        <w:jc w:val="left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 xml:space="preserve">        а) Руководитель Администрации Клинского муниципального района.</w:t>
      </w:r>
    </w:p>
    <w:p w:rsidR="00DE6198" w:rsidRPr="00C003D2" w:rsidRDefault="00DE6198" w:rsidP="001C46EA">
      <w:pPr>
        <w:autoSpaceDE w:val="0"/>
        <w:autoSpaceDN w:val="0"/>
        <w:adjustRightInd w:val="0"/>
        <w:spacing w:after="0" w:line="240" w:lineRule="auto"/>
        <w:ind w:firstLine="540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>4. Должности муниципальной службы,  отнесенные Реестром должностей муниципальной службы Московской области к главной группе должностей муниципальной службы Московской области, исполнение должностных обязанностей по которым предусматривает осуществление постоянно, временно или в соответствии со специальными полномочиями функций представителя власти либо организационно-распорядительных или административно-хозяйственных функций:</w:t>
      </w:r>
    </w:p>
    <w:p w:rsidR="00DE6198" w:rsidRPr="00C003D2" w:rsidRDefault="00DE6198" w:rsidP="00052E85">
      <w:pPr>
        <w:autoSpaceDE w:val="0"/>
        <w:autoSpaceDN w:val="0"/>
        <w:adjustRightInd w:val="0"/>
        <w:spacing w:after="0" w:line="240" w:lineRule="auto"/>
        <w:ind w:firstLine="540"/>
        <w:jc w:val="left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 xml:space="preserve"> а)   Первый заместитель Руководителя Администрации Клинского</w:t>
      </w:r>
    </w:p>
    <w:p w:rsidR="00DE6198" w:rsidRPr="00C003D2" w:rsidRDefault="00DE6198" w:rsidP="00052E85">
      <w:pPr>
        <w:autoSpaceDE w:val="0"/>
        <w:autoSpaceDN w:val="0"/>
        <w:adjustRightInd w:val="0"/>
        <w:spacing w:after="0" w:line="240" w:lineRule="auto"/>
        <w:jc w:val="left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 xml:space="preserve"> муниципального района;</w:t>
      </w:r>
    </w:p>
    <w:p w:rsidR="00DE6198" w:rsidRPr="00C003D2" w:rsidRDefault="00DE6198" w:rsidP="00052E85">
      <w:pPr>
        <w:autoSpaceDE w:val="0"/>
        <w:autoSpaceDN w:val="0"/>
        <w:adjustRightInd w:val="0"/>
        <w:spacing w:after="0" w:line="240" w:lineRule="auto"/>
        <w:ind w:firstLine="540"/>
        <w:jc w:val="left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 xml:space="preserve"> б)   Заместитель  Руководителя Администрации Клинского муниципального района;</w:t>
      </w:r>
    </w:p>
    <w:p w:rsidR="00DE6198" w:rsidRPr="00C003D2" w:rsidRDefault="00DE6198" w:rsidP="00052E85">
      <w:pPr>
        <w:autoSpaceDE w:val="0"/>
        <w:autoSpaceDN w:val="0"/>
        <w:adjustRightInd w:val="0"/>
        <w:spacing w:after="0" w:line="240" w:lineRule="auto"/>
        <w:ind w:firstLine="540"/>
        <w:jc w:val="left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 xml:space="preserve"> в) Руководитель отраслевого (функционального) органа Администрации Клинского муниципального района с правом юридического лица.</w:t>
      </w:r>
    </w:p>
    <w:p w:rsidR="00DE6198" w:rsidRPr="00C003D2" w:rsidRDefault="00DE6198" w:rsidP="003E4B53">
      <w:pPr>
        <w:autoSpaceDE w:val="0"/>
        <w:autoSpaceDN w:val="0"/>
        <w:adjustRightInd w:val="0"/>
        <w:spacing w:after="0" w:line="240" w:lineRule="auto"/>
        <w:jc w:val="left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 xml:space="preserve">          г)   Руководитель отраслевого (функционального) органа Администрации Клинского муниципального района,  не являющ</w:t>
      </w:r>
      <w:bookmarkStart w:id="0" w:name="_GoBack"/>
      <w:bookmarkEnd w:id="0"/>
      <w:r w:rsidRPr="00C003D2">
        <w:rPr>
          <w:rFonts w:ascii="Arial" w:hAnsi="Arial" w:cs="Arial"/>
          <w:sz w:val="24"/>
          <w:szCs w:val="24"/>
          <w:lang w:eastAsia="ru-RU"/>
        </w:rPr>
        <w:t>егося юридическим лицом:</w:t>
      </w:r>
    </w:p>
    <w:p w:rsidR="00DE6198" w:rsidRPr="00C003D2" w:rsidRDefault="00DE6198" w:rsidP="00C003D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260" w:hanging="540"/>
        <w:jc w:val="left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>Начальник Управления по архитектуре и градостроительству;</w:t>
      </w:r>
    </w:p>
    <w:p w:rsidR="00DE6198" w:rsidRPr="00C003D2" w:rsidRDefault="00DE6198" w:rsidP="00C003D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260" w:hanging="540"/>
        <w:jc w:val="left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 xml:space="preserve">  Начальник Управления благоустройства и дорог;</w:t>
      </w:r>
    </w:p>
    <w:p w:rsidR="00DE6198" w:rsidRPr="00C003D2" w:rsidRDefault="00DE6198" w:rsidP="00C003D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260" w:hanging="540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>Начальник Управления  бюджетного учета и контроля;</w:t>
      </w:r>
    </w:p>
    <w:p w:rsidR="00DE6198" w:rsidRPr="00C003D2" w:rsidRDefault="00DE6198" w:rsidP="00C003D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260" w:hanging="540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>Начальник Управления  правового регулирования земельно-имущественных отношений;</w:t>
      </w:r>
    </w:p>
    <w:p w:rsidR="00DE6198" w:rsidRPr="00C003D2" w:rsidRDefault="00DE6198" w:rsidP="00C003D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260" w:hanging="540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>Начальник Правового управления;</w:t>
      </w:r>
    </w:p>
    <w:p w:rsidR="00DE6198" w:rsidRPr="00C003D2" w:rsidRDefault="00DE6198" w:rsidP="00C003D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260" w:hanging="540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>Начальник Управления  по строительству и жилищным вопросам;</w:t>
      </w:r>
    </w:p>
    <w:p w:rsidR="00DE6198" w:rsidRPr="00C003D2" w:rsidRDefault="00DE6198" w:rsidP="00C003D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260" w:hanging="540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 xml:space="preserve">Начальник Управления по инвестициям, малому, среднему бизнесу и предпринимательству; </w:t>
      </w:r>
    </w:p>
    <w:p w:rsidR="00DE6198" w:rsidRPr="00C003D2" w:rsidRDefault="00DE6198" w:rsidP="00C003D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260" w:hanging="540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>Начальник Отдела торговли, общественного питания и бытового обслуживания;</w:t>
      </w:r>
    </w:p>
    <w:p w:rsidR="00DE6198" w:rsidRPr="00C003D2" w:rsidRDefault="00DE6198" w:rsidP="00C003D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260" w:hanging="540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>Начальник Отдела контрактной службы;</w:t>
      </w:r>
    </w:p>
    <w:p w:rsidR="00DE6198" w:rsidRPr="00C003D2" w:rsidRDefault="00DE6198" w:rsidP="00C003D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260" w:hanging="540"/>
        <w:rPr>
          <w:rFonts w:ascii="Arial" w:hAnsi="Arial" w:cs="Arial"/>
          <w:sz w:val="24"/>
          <w:szCs w:val="24"/>
          <w:lang w:eastAsia="ru-RU"/>
        </w:rPr>
      </w:pPr>
      <w:r w:rsidRPr="00C003D2">
        <w:rPr>
          <w:rFonts w:ascii="Arial" w:hAnsi="Arial" w:cs="Arial"/>
          <w:sz w:val="24"/>
          <w:szCs w:val="24"/>
          <w:lang w:eastAsia="ru-RU"/>
        </w:rPr>
        <w:t>Начальник Отдела муниципального земельного контроля.</w:t>
      </w:r>
    </w:p>
    <w:p w:rsidR="00DE6198" w:rsidRPr="00C003D2" w:rsidRDefault="00DE6198" w:rsidP="00052E8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  <w:sz w:val="24"/>
          <w:szCs w:val="24"/>
          <w:lang w:eastAsia="ru-RU"/>
        </w:rPr>
      </w:pPr>
    </w:p>
    <w:p w:rsidR="00DE6198" w:rsidRPr="00C003D2" w:rsidRDefault="00DE6198">
      <w:pPr>
        <w:rPr>
          <w:rFonts w:ascii="Arial" w:hAnsi="Arial" w:cs="Arial"/>
          <w:sz w:val="24"/>
          <w:szCs w:val="24"/>
        </w:rPr>
      </w:pPr>
    </w:p>
    <w:p w:rsidR="00DE6198" w:rsidRPr="00C003D2" w:rsidRDefault="00DE6198">
      <w:pPr>
        <w:rPr>
          <w:rFonts w:ascii="Arial" w:hAnsi="Arial" w:cs="Arial"/>
          <w:sz w:val="24"/>
          <w:szCs w:val="24"/>
        </w:rPr>
      </w:pPr>
    </w:p>
    <w:p w:rsidR="00DE6198" w:rsidRPr="00C003D2" w:rsidRDefault="00DE6198">
      <w:pPr>
        <w:rPr>
          <w:rFonts w:ascii="Arial" w:hAnsi="Arial" w:cs="Arial"/>
          <w:sz w:val="24"/>
          <w:szCs w:val="24"/>
        </w:rPr>
      </w:pPr>
    </w:p>
    <w:p w:rsidR="00DE6198" w:rsidRPr="00C003D2" w:rsidRDefault="00DE6198">
      <w:pPr>
        <w:rPr>
          <w:rFonts w:ascii="Arial" w:hAnsi="Arial" w:cs="Arial"/>
          <w:sz w:val="24"/>
          <w:szCs w:val="24"/>
        </w:rPr>
      </w:pPr>
    </w:p>
    <w:p w:rsidR="00DE6198" w:rsidRPr="00C003D2" w:rsidRDefault="00DE6198">
      <w:pPr>
        <w:rPr>
          <w:rFonts w:ascii="Arial" w:hAnsi="Arial" w:cs="Arial"/>
          <w:sz w:val="24"/>
          <w:szCs w:val="24"/>
        </w:rPr>
      </w:pPr>
    </w:p>
    <w:p w:rsidR="00DE6198" w:rsidRPr="00C003D2" w:rsidRDefault="00DE6198">
      <w:pPr>
        <w:rPr>
          <w:rFonts w:ascii="Arial" w:hAnsi="Arial" w:cs="Arial"/>
          <w:sz w:val="24"/>
          <w:szCs w:val="24"/>
        </w:rPr>
      </w:pPr>
    </w:p>
    <w:p w:rsidR="00DE6198" w:rsidRPr="00C003D2" w:rsidRDefault="00DE6198">
      <w:pPr>
        <w:rPr>
          <w:rFonts w:ascii="Arial" w:hAnsi="Arial" w:cs="Arial"/>
          <w:sz w:val="24"/>
          <w:szCs w:val="24"/>
        </w:rPr>
      </w:pPr>
    </w:p>
    <w:p w:rsidR="00DE6198" w:rsidRPr="00C003D2" w:rsidRDefault="00DE6198">
      <w:pPr>
        <w:rPr>
          <w:rFonts w:ascii="Arial" w:hAnsi="Arial" w:cs="Arial"/>
          <w:sz w:val="24"/>
          <w:szCs w:val="24"/>
        </w:rPr>
      </w:pPr>
    </w:p>
    <w:p w:rsidR="00DE6198" w:rsidRPr="00C003D2" w:rsidRDefault="00DE6198">
      <w:pPr>
        <w:rPr>
          <w:rFonts w:ascii="Arial" w:hAnsi="Arial" w:cs="Arial"/>
          <w:sz w:val="24"/>
          <w:szCs w:val="24"/>
        </w:rPr>
      </w:pPr>
    </w:p>
    <w:p w:rsidR="00DE6198" w:rsidRPr="00C003D2" w:rsidRDefault="00DE6198">
      <w:pPr>
        <w:rPr>
          <w:rFonts w:ascii="Arial" w:hAnsi="Arial" w:cs="Arial"/>
          <w:sz w:val="24"/>
          <w:szCs w:val="24"/>
        </w:rPr>
      </w:pPr>
    </w:p>
    <w:p w:rsidR="00DE6198" w:rsidRPr="00C003D2" w:rsidRDefault="00DE6198">
      <w:pPr>
        <w:rPr>
          <w:rFonts w:ascii="Arial" w:hAnsi="Arial" w:cs="Arial"/>
          <w:sz w:val="24"/>
          <w:szCs w:val="24"/>
        </w:rPr>
      </w:pPr>
    </w:p>
    <w:p w:rsidR="00DE6198" w:rsidRPr="00C003D2" w:rsidRDefault="00DE6198">
      <w:pPr>
        <w:rPr>
          <w:rFonts w:ascii="Arial" w:hAnsi="Arial" w:cs="Arial"/>
          <w:sz w:val="24"/>
          <w:szCs w:val="24"/>
        </w:rPr>
      </w:pPr>
    </w:p>
    <w:p w:rsidR="00DE6198" w:rsidRPr="00C003D2" w:rsidRDefault="00DE6198">
      <w:pPr>
        <w:rPr>
          <w:rFonts w:ascii="Arial" w:hAnsi="Arial" w:cs="Arial"/>
          <w:sz w:val="24"/>
          <w:szCs w:val="24"/>
        </w:rPr>
      </w:pPr>
    </w:p>
    <w:p w:rsidR="00DE6198" w:rsidRPr="00C003D2" w:rsidRDefault="00DE6198">
      <w:pPr>
        <w:rPr>
          <w:rFonts w:ascii="Arial" w:hAnsi="Arial" w:cs="Arial"/>
          <w:sz w:val="24"/>
          <w:szCs w:val="24"/>
        </w:rPr>
      </w:pPr>
    </w:p>
    <w:p w:rsidR="00DE6198" w:rsidRPr="00C003D2" w:rsidRDefault="00DE6198">
      <w:pPr>
        <w:rPr>
          <w:rFonts w:ascii="Arial" w:hAnsi="Arial" w:cs="Arial"/>
          <w:sz w:val="24"/>
          <w:szCs w:val="24"/>
        </w:rPr>
      </w:pPr>
    </w:p>
    <w:p w:rsidR="00DE6198" w:rsidRPr="00C003D2" w:rsidRDefault="00DE6198">
      <w:pPr>
        <w:rPr>
          <w:rFonts w:ascii="Arial" w:hAnsi="Arial" w:cs="Arial"/>
          <w:sz w:val="24"/>
          <w:szCs w:val="24"/>
        </w:rPr>
      </w:pPr>
    </w:p>
    <w:p w:rsidR="00DE6198" w:rsidRPr="00C003D2" w:rsidRDefault="00DE6198">
      <w:pPr>
        <w:rPr>
          <w:rFonts w:ascii="Arial" w:hAnsi="Arial" w:cs="Arial"/>
          <w:sz w:val="24"/>
          <w:szCs w:val="24"/>
        </w:rPr>
      </w:pPr>
    </w:p>
    <w:p w:rsidR="00DE6198" w:rsidRPr="00C003D2" w:rsidRDefault="00DE6198">
      <w:pPr>
        <w:rPr>
          <w:rFonts w:ascii="Arial" w:hAnsi="Arial" w:cs="Arial"/>
          <w:sz w:val="24"/>
          <w:szCs w:val="24"/>
        </w:rPr>
      </w:pPr>
    </w:p>
    <w:p w:rsidR="00DE6198" w:rsidRPr="00C003D2" w:rsidRDefault="00DE6198">
      <w:pPr>
        <w:rPr>
          <w:rFonts w:ascii="Arial" w:hAnsi="Arial" w:cs="Arial"/>
          <w:sz w:val="24"/>
          <w:szCs w:val="24"/>
        </w:rPr>
      </w:pPr>
    </w:p>
    <w:sectPr w:rsidR="00DE6198" w:rsidRPr="00C003D2" w:rsidSect="00C003D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946B6"/>
    <w:multiLevelType w:val="hybridMultilevel"/>
    <w:tmpl w:val="F6EA0E6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">
    <w:nsid w:val="0C432A29"/>
    <w:multiLevelType w:val="hybridMultilevel"/>
    <w:tmpl w:val="2AEAA78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2">
    <w:nsid w:val="352D37EE"/>
    <w:multiLevelType w:val="hybridMultilevel"/>
    <w:tmpl w:val="F680582E"/>
    <w:lvl w:ilvl="0" w:tplc="DE46B958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A2E3EB7"/>
    <w:multiLevelType w:val="hybridMultilevel"/>
    <w:tmpl w:val="7110EFCC"/>
    <w:lvl w:ilvl="0" w:tplc="04190001">
      <w:start w:val="1"/>
      <w:numFmt w:val="bullet"/>
      <w:lvlText w:val=""/>
      <w:lvlJc w:val="left"/>
      <w:pPr>
        <w:ind w:left="19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40" w:hanging="360"/>
      </w:pPr>
      <w:rPr>
        <w:rFonts w:ascii="Wingdings" w:hAnsi="Wingdings" w:cs="Wingdings" w:hint="default"/>
      </w:rPr>
    </w:lvl>
  </w:abstractNum>
  <w:abstractNum w:abstractNumId="4">
    <w:nsid w:val="3BB37FCC"/>
    <w:multiLevelType w:val="hybridMultilevel"/>
    <w:tmpl w:val="08F0578C"/>
    <w:lvl w:ilvl="0" w:tplc="55D41CD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78C034B"/>
    <w:multiLevelType w:val="hybridMultilevel"/>
    <w:tmpl w:val="E104071C"/>
    <w:lvl w:ilvl="0" w:tplc="04190001">
      <w:start w:val="1"/>
      <w:numFmt w:val="bullet"/>
      <w:lvlText w:val=""/>
      <w:lvlJc w:val="left"/>
      <w:pPr>
        <w:ind w:left="157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5" w:hanging="360"/>
      </w:pPr>
      <w:rPr>
        <w:rFonts w:ascii="Wingdings" w:hAnsi="Wingdings" w:cs="Wingdings" w:hint="default"/>
      </w:rPr>
    </w:lvl>
  </w:abstractNum>
  <w:abstractNum w:abstractNumId="6">
    <w:nsid w:val="5E4243F9"/>
    <w:multiLevelType w:val="hybridMultilevel"/>
    <w:tmpl w:val="DA3A5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46EA"/>
    <w:rsid w:val="00007C99"/>
    <w:rsid w:val="0001777D"/>
    <w:rsid w:val="000251EE"/>
    <w:rsid w:val="00052E85"/>
    <w:rsid w:val="000720C1"/>
    <w:rsid w:val="00075FD6"/>
    <w:rsid w:val="00085A7B"/>
    <w:rsid w:val="00085B58"/>
    <w:rsid w:val="00096DA0"/>
    <w:rsid w:val="000972BE"/>
    <w:rsid w:val="000C6302"/>
    <w:rsid w:val="000D6C3E"/>
    <w:rsid w:val="000E1ECE"/>
    <w:rsid w:val="000E6B18"/>
    <w:rsid w:val="00111F8F"/>
    <w:rsid w:val="00124029"/>
    <w:rsid w:val="0012405C"/>
    <w:rsid w:val="00134430"/>
    <w:rsid w:val="00136284"/>
    <w:rsid w:val="00160732"/>
    <w:rsid w:val="00170120"/>
    <w:rsid w:val="00171294"/>
    <w:rsid w:val="00174A93"/>
    <w:rsid w:val="00191A4F"/>
    <w:rsid w:val="00191EB0"/>
    <w:rsid w:val="001C46EA"/>
    <w:rsid w:val="001C514B"/>
    <w:rsid w:val="001C5782"/>
    <w:rsid w:val="001D3C16"/>
    <w:rsid w:val="001E387F"/>
    <w:rsid w:val="0020027F"/>
    <w:rsid w:val="00202501"/>
    <w:rsid w:val="0021497F"/>
    <w:rsid w:val="00221F22"/>
    <w:rsid w:val="00236BCD"/>
    <w:rsid w:val="00245DB7"/>
    <w:rsid w:val="00251E74"/>
    <w:rsid w:val="0026086F"/>
    <w:rsid w:val="00266418"/>
    <w:rsid w:val="0027278E"/>
    <w:rsid w:val="00273D2D"/>
    <w:rsid w:val="00274F46"/>
    <w:rsid w:val="00281720"/>
    <w:rsid w:val="00292C68"/>
    <w:rsid w:val="002B1EAC"/>
    <w:rsid w:val="002F0D4F"/>
    <w:rsid w:val="002F1DDB"/>
    <w:rsid w:val="00310958"/>
    <w:rsid w:val="00317CA5"/>
    <w:rsid w:val="00335FB3"/>
    <w:rsid w:val="0034543C"/>
    <w:rsid w:val="00347332"/>
    <w:rsid w:val="00376F88"/>
    <w:rsid w:val="00392F1B"/>
    <w:rsid w:val="00394080"/>
    <w:rsid w:val="00397A8E"/>
    <w:rsid w:val="003A64E6"/>
    <w:rsid w:val="003C1757"/>
    <w:rsid w:val="003C68ED"/>
    <w:rsid w:val="003E3196"/>
    <w:rsid w:val="003E4B53"/>
    <w:rsid w:val="003E531A"/>
    <w:rsid w:val="003F72FE"/>
    <w:rsid w:val="00402437"/>
    <w:rsid w:val="00406745"/>
    <w:rsid w:val="004141B7"/>
    <w:rsid w:val="00432831"/>
    <w:rsid w:val="004423CF"/>
    <w:rsid w:val="00447C92"/>
    <w:rsid w:val="004865E0"/>
    <w:rsid w:val="004D7377"/>
    <w:rsid w:val="004E4066"/>
    <w:rsid w:val="004F07E0"/>
    <w:rsid w:val="004F35C1"/>
    <w:rsid w:val="004F600C"/>
    <w:rsid w:val="00501F37"/>
    <w:rsid w:val="00503274"/>
    <w:rsid w:val="0054084D"/>
    <w:rsid w:val="00542E24"/>
    <w:rsid w:val="00551C51"/>
    <w:rsid w:val="00555D1C"/>
    <w:rsid w:val="0057032B"/>
    <w:rsid w:val="00573FBE"/>
    <w:rsid w:val="00575DA7"/>
    <w:rsid w:val="00585362"/>
    <w:rsid w:val="00585EFB"/>
    <w:rsid w:val="00587E94"/>
    <w:rsid w:val="005A22DA"/>
    <w:rsid w:val="005E283A"/>
    <w:rsid w:val="005F2559"/>
    <w:rsid w:val="00600674"/>
    <w:rsid w:val="00616B48"/>
    <w:rsid w:val="00634B71"/>
    <w:rsid w:val="0063714C"/>
    <w:rsid w:val="00674940"/>
    <w:rsid w:val="00687E04"/>
    <w:rsid w:val="00690AA9"/>
    <w:rsid w:val="00692CFC"/>
    <w:rsid w:val="00694C9C"/>
    <w:rsid w:val="006951BC"/>
    <w:rsid w:val="006B41F5"/>
    <w:rsid w:val="006B5A01"/>
    <w:rsid w:val="006D0D0D"/>
    <w:rsid w:val="006F21D2"/>
    <w:rsid w:val="006F729A"/>
    <w:rsid w:val="00707058"/>
    <w:rsid w:val="00715116"/>
    <w:rsid w:val="00716044"/>
    <w:rsid w:val="007276D6"/>
    <w:rsid w:val="00733928"/>
    <w:rsid w:val="00740638"/>
    <w:rsid w:val="00741398"/>
    <w:rsid w:val="0075193F"/>
    <w:rsid w:val="00774C98"/>
    <w:rsid w:val="007763D0"/>
    <w:rsid w:val="0077646B"/>
    <w:rsid w:val="007A7FD3"/>
    <w:rsid w:val="007C438A"/>
    <w:rsid w:val="007E7E90"/>
    <w:rsid w:val="007F0A41"/>
    <w:rsid w:val="0080191A"/>
    <w:rsid w:val="00802120"/>
    <w:rsid w:val="00821A36"/>
    <w:rsid w:val="008341D9"/>
    <w:rsid w:val="00851E7B"/>
    <w:rsid w:val="008619C3"/>
    <w:rsid w:val="00864F40"/>
    <w:rsid w:val="008731CA"/>
    <w:rsid w:val="00891E9D"/>
    <w:rsid w:val="00896F18"/>
    <w:rsid w:val="008A0CE8"/>
    <w:rsid w:val="008B62B7"/>
    <w:rsid w:val="008D20D3"/>
    <w:rsid w:val="008D774C"/>
    <w:rsid w:val="008E07FC"/>
    <w:rsid w:val="00906251"/>
    <w:rsid w:val="009108E6"/>
    <w:rsid w:val="009516CB"/>
    <w:rsid w:val="00952B2E"/>
    <w:rsid w:val="00974639"/>
    <w:rsid w:val="009855BC"/>
    <w:rsid w:val="009A2CF2"/>
    <w:rsid w:val="009B57E9"/>
    <w:rsid w:val="009C0423"/>
    <w:rsid w:val="009C5508"/>
    <w:rsid w:val="00A122CB"/>
    <w:rsid w:val="00A276E6"/>
    <w:rsid w:val="00A33D08"/>
    <w:rsid w:val="00A43060"/>
    <w:rsid w:val="00A555CA"/>
    <w:rsid w:val="00A64AD6"/>
    <w:rsid w:val="00A778F8"/>
    <w:rsid w:val="00A9367E"/>
    <w:rsid w:val="00AB7FAA"/>
    <w:rsid w:val="00AC616C"/>
    <w:rsid w:val="00AC67AF"/>
    <w:rsid w:val="00B33757"/>
    <w:rsid w:val="00B33972"/>
    <w:rsid w:val="00B91847"/>
    <w:rsid w:val="00B91C05"/>
    <w:rsid w:val="00BA4DB0"/>
    <w:rsid w:val="00BC50B7"/>
    <w:rsid w:val="00BD1977"/>
    <w:rsid w:val="00BD7554"/>
    <w:rsid w:val="00BE68B8"/>
    <w:rsid w:val="00C003D2"/>
    <w:rsid w:val="00C1213A"/>
    <w:rsid w:val="00C21066"/>
    <w:rsid w:val="00C2344D"/>
    <w:rsid w:val="00C3458D"/>
    <w:rsid w:val="00C378B1"/>
    <w:rsid w:val="00C417BE"/>
    <w:rsid w:val="00C50FA0"/>
    <w:rsid w:val="00C55246"/>
    <w:rsid w:val="00C566A0"/>
    <w:rsid w:val="00C63139"/>
    <w:rsid w:val="00C7201B"/>
    <w:rsid w:val="00C91CCC"/>
    <w:rsid w:val="00C92722"/>
    <w:rsid w:val="00CB1B20"/>
    <w:rsid w:val="00D1798F"/>
    <w:rsid w:val="00D2325E"/>
    <w:rsid w:val="00D37D27"/>
    <w:rsid w:val="00D458DA"/>
    <w:rsid w:val="00D50C59"/>
    <w:rsid w:val="00D666AE"/>
    <w:rsid w:val="00DD6C31"/>
    <w:rsid w:val="00DE6198"/>
    <w:rsid w:val="00E003AB"/>
    <w:rsid w:val="00E00E84"/>
    <w:rsid w:val="00E06F07"/>
    <w:rsid w:val="00E41E51"/>
    <w:rsid w:val="00E47638"/>
    <w:rsid w:val="00E55301"/>
    <w:rsid w:val="00E6183A"/>
    <w:rsid w:val="00E62390"/>
    <w:rsid w:val="00EA48F9"/>
    <w:rsid w:val="00EC30CA"/>
    <w:rsid w:val="00ED0347"/>
    <w:rsid w:val="00ED425B"/>
    <w:rsid w:val="00EE0C52"/>
    <w:rsid w:val="00F062BC"/>
    <w:rsid w:val="00F06A0A"/>
    <w:rsid w:val="00F17478"/>
    <w:rsid w:val="00F203DF"/>
    <w:rsid w:val="00F22EF1"/>
    <w:rsid w:val="00F4579D"/>
    <w:rsid w:val="00F727DB"/>
    <w:rsid w:val="00F74662"/>
    <w:rsid w:val="00F831F1"/>
    <w:rsid w:val="00F90E46"/>
    <w:rsid w:val="00FB706E"/>
    <w:rsid w:val="00FC2943"/>
    <w:rsid w:val="00FD641B"/>
    <w:rsid w:val="00FE412F"/>
    <w:rsid w:val="00FE6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6EA"/>
    <w:pPr>
      <w:spacing w:after="200" w:line="276" w:lineRule="auto"/>
      <w:jc w:val="both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C46E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23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2325E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851E7B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ListParagraph">
    <w:name w:val="List Paragraph"/>
    <w:basedOn w:val="Normal"/>
    <w:uiPriority w:val="99"/>
    <w:qFormat/>
    <w:rsid w:val="0016073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3FA163EB3992C5993D262F58C38A5243227D8C643198A610B6DC78706A6D5BF0A37193BDA26F48Bd520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</TotalTime>
  <Pages>3</Pages>
  <Words>854</Words>
  <Characters>4873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Пугачёва</dc:creator>
  <cp:keywords/>
  <dc:description/>
  <cp:lastModifiedBy>molochkova</cp:lastModifiedBy>
  <cp:revision>8</cp:revision>
  <cp:lastPrinted>2014-02-26T09:39:00Z</cp:lastPrinted>
  <dcterms:created xsi:type="dcterms:W3CDTF">2014-02-21T08:24:00Z</dcterms:created>
  <dcterms:modified xsi:type="dcterms:W3CDTF">2014-02-28T11:51:00Z</dcterms:modified>
</cp:coreProperties>
</file>